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049"/>
        <w:gridCol w:w="2256"/>
        <w:gridCol w:w="1935"/>
        <w:gridCol w:w="1985"/>
        <w:gridCol w:w="1842"/>
        <w:gridCol w:w="1843"/>
        <w:gridCol w:w="2126"/>
        <w:gridCol w:w="2410"/>
      </w:tblGrid>
      <w:tr w:rsidR="001B39A6" w:rsidRPr="00202268" w14:paraId="76022871" w14:textId="77777777" w:rsidTr="001B39A6">
        <w:tc>
          <w:tcPr>
            <w:tcW w:w="1049" w:type="dxa"/>
            <w:vMerge w:val="restart"/>
          </w:tcPr>
          <w:p w14:paraId="2354F26C" w14:textId="36CB0B41" w:rsidR="00F17B15" w:rsidRPr="00202268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2268">
              <w:rPr>
                <w:rFonts w:ascii="Calibri" w:hAnsi="Calibri" w:cs="Calibri"/>
                <w:b/>
                <w:bCs/>
                <w:sz w:val="20"/>
                <w:szCs w:val="20"/>
              </w:rPr>
              <w:t>Subject</w:t>
            </w:r>
            <w:r w:rsidR="007A564C">
              <w:rPr>
                <w:rFonts w:ascii="Calibri" w:hAnsi="Calibri" w:cs="Calibri"/>
                <w:b/>
                <w:bCs/>
                <w:sz w:val="20"/>
                <w:szCs w:val="20"/>
              </w:rPr>
              <w:t>: PSHE</w:t>
            </w:r>
          </w:p>
          <w:p w14:paraId="0CE4E3DE" w14:textId="77777777" w:rsidR="00F17B15" w:rsidRPr="00202268" w:rsidRDefault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4066BD4" w14:textId="09B90017" w:rsidR="00F17B15" w:rsidRPr="00202268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2268">
              <w:rPr>
                <w:rFonts w:ascii="Calibri" w:hAnsi="Calibri" w:cs="Calibri"/>
                <w:b/>
                <w:bCs/>
                <w:sz w:val="20"/>
                <w:szCs w:val="20"/>
              </w:rPr>
              <w:t>Topic</w:t>
            </w:r>
            <w:r w:rsidR="00202268">
              <w:rPr>
                <w:rFonts w:ascii="Calibri" w:hAnsi="Calibri" w:cs="Calibri"/>
                <w:b/>
                <w:bCs/>
                <w:sz w:val="20"/>
                <w:szCs w:val="20"/>
              </w:rPr>
              <w:t>: Health and Wellbeing</w:t>
            </w:r>
          </w:p>
        </w:tc>
        <w:tc>
          <w:tcPr>
            <w:tcW w:w="2256" w:type="dxa"/>
          </w:tcPr>
          <w:p w14:paraId="456375FD" w14:textId="77777777" w:rsidR="00F17B15" w:rsidRPr="00202268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2268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935" w:type="dxa"/>
          </w:tcPr>
          <w:p w14:paraId="13B239D0" w14:textId="77777777" w:rsidR="00F17B15" w:rsidRPr="00202268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2268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985" w:type="dxa"/>
          </w:tcPr>
          <w:p w14:paraId="37609E4E" w14:textId="77777777" w:rsidR="00F17B15" w:rsidRPr="00202268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2268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842" w:type="dxa"/>
          </w:tcPr>
          <w:p w14:paraId="10A5E397" w14:textId="77777777" w:rsidR="00F17B15" w:rsidRPr="00202268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2268">
              <w:rPr>
                <w:rFonts w:ascii="Calibri" w:hAnsi="Calibri" w:cs="Calibr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843" w:type="dxa"/>
          </w:tcPr>
          <w:p w14:paraId="4718D5BF" w14:textId="77777777" w:rsidR="00F17B15" w:rsidRPr="00202268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2268">
              <w:rPr>
                <w:rFonts w:ascii="Calibri" w:hAnsi="Calibri" w:cs="Calibri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2126" w:type="dxa"/>
          </w:tcPr>
          <w:p w14:paraId="1ECCDB94" w14:textId="77777777" w:rsidR="00F17B15" w:rsidRPr="00202268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2268">
              <w:rPr>
                <w:rFonts w:ascii="Calibri" w:hAnsi="Calibri" w:cs="Calibri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2410" w:type="dxa"/>
          </w:tcPr>
          <w:p w14:paraId="3410726A" w14:textId="77777777" w:rsidR="00F17B15" w:rsidRPr="00202268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2268">
              <w:rPr>
                <w:rFonts w:ascii="Calibri" w:hAnsi="Calibri" w:cs="Calibri"/>
                <w:b/>
                <w:bCs/>
                <w:sz w:val="20"/>
                <w:szCs w:val="20"/>
              </w:rPr>
              <w:t>End Points</w:t>
            </w:r>
          </w:p>
        </w:tc>
      </w:tr>
      <w:tr w:rsidR="001B39A6" w:rsidRPr="00202268" w14:paraId="5BA85F28" w14:textId="77777777" w:rsidTr="001B39A6">
        <w:trPr>
          <w:trHeight w:val="8245"/>
        </w:trPr>
        <w:tc>
          <w:tcPr>
            <w:tcW w:w="1049" w:type="dxa"/>
            <w:vMerge/>
          </w:tcPr>
          <w:p w14:paraId="4BD67262" w14:textId="77777777" w:rsidR="00EF0B38" w:rsidRPr="00202268" w:rsidRDefault="00EF0B38" w:rsidP="00EF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56" w:type="dxa"/>
          </w:tcPr>
          <w:p w14:paraId="31B9579A" w14:textId="183A23C1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O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To 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know my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term goals and how to work towards them.</w:t>
            </w:r>
          </w:p>
          <w:p w14:paraId="4F277F3D" w14:textId="613C970A" w:rsidR="00EF0B38" w:rsidRPr="00E944DD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 Task:</w:t>
            </w:r>
            <w:r w:rsidR="00E944DD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Discuss future aspirations and explore what kind of person students want to become.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Use role models to identify skills and values.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Create a “person outline” and label it with qualities (e.g. resilience, kindness).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Learn about SMART goals and write their own using each SMART letter.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Share and display personal goals in class to encourage motivation.</w:t>
            </w:r>
          </w:p>
          <w:p w14:paraId="394915E9" w14:textId="0F58EA42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Adapted Learning:</w:t>
            </w:r>
          </w:p>
          <w:p w14:paraId="2BE73E0F" w14:textId="6FC54822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Use the “Person outline template” and optional dictation or recording devices to express goals.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Write detailed SMART targets including specific milestones and frequency of skill practice.</w:t>
            </w:r>
          </w:p>
          <w:p w14:paraId="7CEEF2D6" w14:textId="77777777" w:rsidR="00EF0B38" w:rsidRPr="00202268" w:rsidRDefault="00EF0B38" w:rsidP="00EF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35" w:type="dxa"/>
          </w:tcPr>
          <w:p w14:paraId="044D32CD" w14:textId="5A9F6955" w:rsidR="00EF0B38" w:rsidRPr="001B39A6" w:rsidRDefault="00EF0B38" w:rsidP="001B39A6">
            <w:pPr>
              <w:spacing w:before="100" w:beforeAutospacing="1" w:after="100" w:afterAutospacing="1"/>
              <w:outlineLvl w:val="3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LO: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To 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can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use mindfulness to manage emotions.</w:t>
            </w:r>
            <w:r w:rsidR="001B39A6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 Task:</w:t>
            </w:r>
            <w:r w:rsidR="00E944DD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Watch a video on mindfulness and discuss the benefits of relaxation.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In groups, explore different relaxation methods (e.g. breathing, yoga, visualisation).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Create posters or mind maps on how and when to use each technique.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Present findings to class and expand knowledge using the Relaxation presentation.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Choose 1–2 strategies to try throughout the week and track their use and impact.</w:t>
            </w:r>
            <w:r w:rsidR="001B39A6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Adapted Learning:</w:t>
            </w:r>
            <w:r w:rsidR="00E944DD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Use the presentation as a reminder to reinforce learning.</w:t>
            </w:r>
            <w:r w:rsidR="001B39A6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Reflect on when and why different strategies are helpful and select those best suited to their needs.</w:t>
            </w:r>
          </w:p>
          <w:p w14:paraId="080BE5FF" w14:textId="78079751" w:rsidR="00EF0B38" w:rsidRPr="00202268" w:rsidRDefault="00EF0B38" w:rsidP="00EF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3061754" w14:textId="449677DF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L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O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To 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know and can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plan for a healthy lifestyle.</w:t>
            </w:r>
            <w:r w:rsidR="001B39A6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 Task:</w:t>
            </w:r>
            <w:r w:rsidR="00E944DD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Watch and discuss the BBC video on healthy living.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Explore healthy diet, rest, dental health, exercise using a class discussion and Healthy Living presentation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.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Complete a two-colour worksheet to show what they currently do for health and what new habits they’ll try.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Set personal health goals and discuss how to take responsibility for both physical and mental wellbeing.</w:t>
            </w:r>
          </w:p>
          <w:p w14:paraId="2B193205" w14:textId="72C7B2E4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Adapted Learning:</w:t>
            </w:r>
            <w:r w:rsidR="00E944DD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Use shared examples to help identify current habits.</w:t>
            </w:r>
            <w:r w:rsidR="001B39A6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Explain how each health habit affects both mental and physical wellbeing. Create time-bound personal goals.</w:t>
            </w:r>
          </w:p>
          <w:p w14:paraId="6BC62B16" w14:textId="295098D2" w:rsidR="00EF0B38" w:rsidRPr="00202268" w:rsidRDefault="00EF0B38" w:rsidP="00EF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077EA50" w14:textId="56C16874" w:rsidR="00EF0B38" w:rsidRPr="001B39A6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LO: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To 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know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the potential impact of technology on physical and mental health.</w:t>
            </w:r>
            <w:r w:rsidR="001B39A6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 Task:</w:t>
            </w:r>
            <w:r w:rsidR="00E944DD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Explore age restrictions for games, films, and apps and discuss their importance.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Examine how technology use affects physical and mental health.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Learn how persuasive design is used to keep people engaged with content.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Identify pressures from peers and social media.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In groups, create posters with strategies to reduce negative impacts of technology.</w:t>
            </w:r>
            <w:r w:rsidR="001B39A6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B39A6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Adapted Learning:</w:t>
            </w:r>
            <w:r w:rsidR="001B39A6" w:rsidRPr="001B39A6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Pr="001B39A6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Support:</w:t>
            </w:r>
            <w:r w:rsidRPr="001B39A6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Focus on either physical or mental health strategies, not both.</w:t>
            </w:r>
            <w:r w:rsidR="001B39A6" w:rsidRPr="001B39A6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Pr="001B39A6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Greater Depth:</w:t>
            </w:r>
            <w:r w:rsidRPr="001B39A6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Explain why each strategy is beneficial (e.g., limiting screen time to improve sleep).</w:t>
            </w:r>
          </w:p>
          <w:p w14:paraId="0326CDEA" w14:textId="2B539D42" w:rsidR="00EF0B38" w:rsidRPr="00202268" w:rsidRDefault="00EF0B38" w:rsidP="00EF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935852B" w14:textId="05F8FE9A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LO: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To 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know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which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skills 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to use in d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ifficult situations.</w:t>
            </w:r>
          </w:p>
          <w:p w14:paraId="5BA79897" w14:textId="6977A751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 Task:</w:t>
            </w:r>
            <w:r w:rsidR="00E944DD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Use video and class discussion to understand resilience.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Identify and share personal challenges and strategies used to overcome them.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Complete a Resilience Toolbox worksheet with positive coping strategies.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Practice reframing negative thoughts into positive ones.</w:t>
            </w:r>
          </w:p>
          <w:p w14:paraId="4795BB03" w14:textId="127FFDA3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Adapted Learning:</w:t>
            </w:r>
          </w:p>
          <w:p w14:paraId="563439FB" w14:textId="77777777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Use the Resilience Strategies List to prompt ideas.</w:t>
            </w:r>
          </w:p>
          <w:p w14:paraId="2CA12E7F" w14:textId="77777777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Link resilience to growth mindset and provide personal examples.</w:t>
            </w:r>
          </w:p>
          <w:p w14:paraId="343C25F4" w14:textId="622E9CE9" w:rsidR="00EF0B38" w:rsidRPr="00202268" w:rsidRDefault="00EF0B38" w:rsidP="00EF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26906DC" w14:textId="44058646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LO: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To 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know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ways that people can help prevent themselves and others from becoming ill.</w:t>
            </w:r>
          </w:p>
          <w:p w14:paraId="4C5B445E" w14:textId="002BFE9D" w:rsidR="00EF0B38" w:rsidRPr="00E944DD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 Task:</w:t>
            </w:r>
            <w:r w:rsidR="00E944DD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Use knowledge organisers to recap prior learning.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Learn what immunisation is and how vaccines work.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Watch an educational video on the history of vaccines.</w:t>
            </w:r>
            <w:r w:rsidR="00E944DD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In groups, create and present a mini role-play or speech as doctors/nurses explaining the importance of vaccines.</w:t>
            </w:r>
          </w:p>
          <w:p w14:paraId="04F00B79" w14:textId="451ADBE9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Adapted Learning:</w:t>
            </w:r>
            <w:r w:rsidR="00E944DD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Use the simplified Vaccine Information version.</w:t>
            </w:r>
          </w:p>
          <w:p w14:paraId="07F4D782" w14:textId="77777777" w:rsidR="00EF0B38" w:rsidRPr="0020226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0226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20226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Research vaccinations further (e.g., vaccine schedules on NHS website) and explain social benefits of immunisation.</w:t>
            </w:r>
          </w:p>
          <w:p w14:paraId="367327FC" w14:textId="0D6A1987" w:rsidR="00EF0B38" w:rsidRPr="00202268" w:rsidRDefault="00EF0B38" w:rsidP="00EF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3E63857" w14:textId="32F40F2B" w:rsidR="008C1F08" w:rsidRPr="008C1F08" w:rsidRDefault="008C1F0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 w:rsidRPr="003D3204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 xml:space="preserve">By the end of this unit, pupils will </w:t>
            </w:r>
            <w:proofErr w:type="spellStart"/>
            <w:r w:rsidRPr="003D3204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know:</w:t>
            </w:r>
            <w:r w:rsidR="00EF0B38" w:rsidRPr="008C1F08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what</w:t>
            </w:r>
            <w:proofErr w:type="spellEnd"/>
            <w:r w:rsidR="00EF0B38" w:rsidRPr="008C1F08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 xml:space="preserve"> they want to achieve and set SMART goals.</w:t>
            </w:r>
          </w:p>
          <w:p w14:paraId="7AE3A06E" w14:textId="638D5149" w:rsidR="00EF0B38" w:rsidRPr="00EF33E2" w:rsidRDefault="008C1F0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that</w:t>
            </w:r>
            <w:r w:rsidR="00EF0B38" w:rsidRPr="00EF33E2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mindfulness and relaxation techniques to support mental health.</w:t>
            </w:r>
          </w:p>
          <w:p w14:paraId="098EA143" w14:textId="39E94F9B" w:rsidR="00EF0B38" w:rsidRPr="008C1F0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 w:rsidRPr="008C1F08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the importance of a balanced lifestyle including diet, sleep, hygiene, and exercise.</w:t>
            </w:r>
          </w:p>
          <w:p w14:paraId="3FCD4036" w14:textId="284DB2EE" w:rsidR="00EF0B38" w:rsidRPr="008C1F08" w:rsidRDefault="008C1F0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 w:rsidRPr="008C1F08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That they need to t</w:t>
            </w:r>
            <w:r w:rsidR="00EF0B38" w:rsidRPr="008C1F08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ake responsibility for their personal health and wellbeing.</w:t>
            </w:r>
          </w:p>
          <w:p w14:paraId="40252C49" w14:textId="2438D44F" w:rsidR="00EF0B38" w:rsidRPr="008C1F08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 w:rsidRPr="008C1F08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the impact of technology and how to minimise harm.</w:t>
            </w:r>
          </w:p>
          <w:p w14:paraId="6D20D019" w14:textId="7481EA2D" w:rsidR="00EF0B38" w:rsidRPr="008C1F08" w:rsidRDefault="008C1F0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 w:rsidRPr="008C1F08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 xml:space="preserve">Which </w:t>
            </w:r>
            <w:r w:rsidR="00EF0B38" w:rsidRPr="008C1F08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 xml:space="preserve">resilience strategies </w:t>
            </w:r>
            <w:r w:rsidRPr="008C1F08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 xml:space="preserve">to use </w:t>
            </w:r>
            <w:r w:rsidR="00EF0B38" w:rsidRPr="008C1F08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in response to challenge.</w:t>
            </w:r>
          </w:p>
          <w:p w14:paraId="1EDC3849" w14:textId="0EBC2D5C" w:rsidR="00EF0B38" w:rsidRPr="00EF33E2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F33E2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how vaccinations work and why they are important.</w:t>
            </w:r>
          </w:p>
          <w:p w14:paraId="0D5DB5C3" w14:textId="69648379" w:rsidR="00EF0B38" w:rsidRPr="00EF33E2" w:rsidRDefault="00EF0B38" w:rsidP="00EF0B38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F33E2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the influence of habits on health and how to form healthier ones.</w:t>
            </w:r>
            <w:bookmarkStart w:id="0" w:name="_GoBack"/>
            <w:bookmarkEnd w:id="0"/>
            <w:r w:rsidRPr="00EF33E2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what to do when they or others feel unwell and who they can talk to.</w:t>
            </w:r>
          </w:p>
          <w:p w14:paraId="7AD1BF64" w14:textId="77777777" w:rsidR="00EF0B38" w:rsidRPr="00202268" w:rsidRDefault="00EF0B38" w:rsidP="00EF0B3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55756DF" w14:textId="77777777" w:rsidR="006A0B22" w:rsidRPr="00202268" w:rsidRDefault="006A0B22">
      <w:pPr>
        <w:rPr>
          <w:rFonts w:ascii="Calibri" w:hAnsi="Calibri" w:cs="Calibri"/>
          <w:sz w:val="20"/>
          <w:szCs w:val="20"/>
        </w:rPr>
      </w:pPr>
    </w:p>
    <w:p w14:paraId="62ACA4F1" w14:textId="77777777" w:rsidR="00454821" w:rsidRPr="00202268" w:rsidRDefault="00454821">
      <w:pPr>
        <w:rPr>
          <w:rFonts w:ascii="Calibri" w:hAnsi="Calibri" w:cs="Calibri"/>
          <w:sz w:val="20"/>
          <w:szCs w:val="20"/>
        </w:rPr>
      </w:pPr>
    </w:p>
    <w:sectPr w:rsidR="00454821" w:rsidRPr="00202268" w:rsidSect="00F17B15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2493E" w14:textId="77777777" w:rsidR="00DA2AC6" w:rsidRDefault="00DA2AC6" w:rsidP="00F17B15">
      <w:pPr>
        <w:spacing w:after="0" w:line="240" w:lineRule="auto"/>
      </w:pPr>
      <w:r>
        <w:separator/>
      </w:r>
    </w:p>
  </w:endnote>
  <w:endnote w:type="continuationSeparator" w:id="0">
    <w:p w14:paraId="37782480" w14:textId="77777777" w:rsidR="00DA2AC6" w:rsidRDefault="00DA2AC6" w:rsidP="00F1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464A8" w14:textId="77777777" w:rsidR="00DA2AC6" w:rsidRDefault="00DA2AC6" w:rsidP="00F17B15">
      <w:pPr>
        <w:spacing w:after="0" w:line="240" w:lineRule="auto"/>
      </w:pPr>
      <w:r>
        <w:separator/>
      </w:r>
    </w:p>
  </w:footnote>
  <w:footnote w:type="continuationSeparator" w:id="0">
    <w:p w14:paraId="0FFB2892" w14:textId="77777777" w:rsidR="00DA2AC6" w:rsidRDefault="00DA2AC6" w:rsidP="00F1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F9D4" w14:textId="4872071A" w:rsidR="00F17B15" w:rsidRDefault="00F82190" w:rsidP="00F8219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CC43D1" wp14:editId="22528CCF">
          <wp:simplePos x="0" y="0"/>
          <wp:positionH relativeFrom="column">
            <wp:posOffset>9137650</wp:posOffset>
          </wp:positionH>
          <wp:positionV relativeFrom="paragraph">
            <wp:posOffset>-278130</wp:posOffset>
          </wp:positionV>
          <wp:extent cx="495300" cy="595630"/>
          <wp:effectExtent l="0" t="0" r="0" b="0"/>
          <wp:wrapSquare wrapText="bothSides"/>
          <wp:docPr id="608546563" name="Picture 1" descr="A green shield with different imag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546563" name="Picture 1" descr="A green shield with different imag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95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Ghyllside Medium Term Plan</w:t>
    </w:r>
    <w:r>
      <w:tab/>
    </w:r>
    <w:r w:rsidR="00EF0B38">
      <w:t xml:space="preserve">                            </w:t>
    </w:r>
    <w:r>
      <w:t>Year</w:t>
    </w:r>
    <w:r w:rsidR="00EF0B38">
      <w:t xml:space="preserve"> 6            </w:t>
    </w:r>
    <w:r w:rsidR="00F17B15">
      <w:t xml:space="preserve">Subject: </w:t>
    </w:r>
    <w:r w:rsidR="00EF0B38">
      <w:t xml:space="preserve">PSHE - </w:t>
    </w:r>
    <w:r w:rsidR="00F17B15">
      <w:t xml:space="preserve"> </w:t>
    </w:r>
    <w:r w:rsidR="00EF0B38">
      <w:t>Health and Wellbeing</w:t>
    </w:r>
    <w:r w:rsidR="00F17B15">
      <w:tab/>
    </w:r>
    <w:r>
      <w:tab/>
    </w:r>
    <w:r>
      <w:tab/>
    </w:r>
    <w:r w:rsidR="00F17B15">
      <w:t xml:space="preserve">Term: </w:t>
    </w:r>
    <w:r w:rsidR="00317923">
      <w:t>Autumn</w:t>
    </w:r>
  </w:p>
  <w:p w14:paraId="1E200CD0" w14:textId="77777777" w:rsidR="00F17B15" w:rsidRDefault="00F17B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70A08"/>
    <w:multiLevelType w:val="multilevel"/>
    <w:tmpl w:val="06D6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A7E46"/>
    <w:multiLevelType w:val="multilevel"/>
    <w:tmpl w:val="1FE4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7F571A"/>
    <w:multiLevelType w:val="multilevel"/>
    <w:tmpl w:val="A4500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5D41DB"/>
    <w:multiLevelType w:val="multilevel"/>
    <w:tmpl w:val="46742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207E21"/>
    <w:multiLevelType w:val="multilevel"/>
    <w:tmpl w:val="3830F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0444E7"/>
    <w:multiLevelType w:val="multilevel"/>
    <w:tmpl w:val="141A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363128"/>
    <w:multiLevelType w:val="multilevel"/>
    <w:tmpl w:val="F372D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916E77"/>
    <w:multiLevelType w:val="multilevel"/>
    <w:tmpl w:val="38881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6E5097"/>
    <w:multiLevelType w:val="multilevel"/>
    <w:tmpl w:val="F18C2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F039F7"/>
    <w:multiLevelType w:val="multilevel"/>
    <w:tmpl w:val="E496F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C3289B"/>
    <w:multiLevelType w:val="multilevel"/>
    <w:tmpl w:val="12164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AD246C"/>
    <w:multiLevelType w:val="multilevel"/>
    <w:tmpl w:val="E1867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D231BE"/>
    <w:multiLevelType w:val="multilevel"/>
    <w:tmpl w:val="19E6D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3A2EE3"/>
    <w:multiLevelType w:val="multilevel"/>
    <w:tmpl w:val="E4D8D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13"/>
  </w:num>
  <w:num w:numId="6">
    <w:abstractNumId w:val="12"/>
  </w:num>
  <w:num w:numId="7">
    <w:abstractNumId w:val="7"/>
  </w:num>
  <w:num w:numId="8">
    <w:abstractNumId w:val="9"/>
  </w:num>
  <w:num w:numId="9">
    <w:abstractNumId w:val="11"/>
  </w:num>
  <w:num w:numId="10">
    <w:abstractNumId w:val="3"/>
  </w:num>
  <w:num w:numId="11">
    <w:abstractNumId w:val="4"/>
  </w:num>
  <w:num w:numId="12">
    <w:abstractNumId w:val="8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C6"/>
    <w:rsid w:val="001B39A6"/>
    <w:rsid w:val="00202268"/>
    <w:rsid w:val="003053C0"/>
    <w:rsid w:val="00317923"/>
    <w:rsid w:val="003218AE"/>
    <w:rsid w:val="00387B30"/>
    <w:rsid w:val="003D3204"/>
    <w:rsid w:val="00454821"/>
    <w:rsid w:val="005937C6"/>
    <w:rsid w:val="006A0B22"/>
    <w:rsid w:val="007A564C"/>
    <w:rsid w:val="00851CD1"/>
    <w:rsid w:val="008C1F08"/>
    <w:rsid w:val="008C62B0"/>
    <w:rsid w:val="008C7844"/>
    <w:rsid w:val="009A2C37"/>
    <w:rsid w:val="00AB0F2F"/>
    <w:rsid w:val="00AD6129"/>
    <w:rsid w:val="00B07BD7"/>
    <w:rsid w:val="00BE4785"/>
    <w:rsid w:val="00CF5E36"/>
    <w:rsid w:val="00D90B60"/>
    <w:rsid w:val="00DA2AC6"/>
    <w:rsid w:val="00DE422E"/>
    <w:rsid w:val="00E0743F"/>
    <w:rsid w:val="00E944DD"/>
    <w:rsid w:val="00E9594F"/>
    <w:rsid w:val="00EF0B38"/>
    <w:rsid w:val="00F17B15"/>
    <w:rsid w:val="00F82190"/>
    <w:rsid w:val="00FB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03F5A1D"/>
  <w15:chartTrackingRefBased/>
  <w15:docId w15:val="{E086A54A-74BE-437B-8892-C6288051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8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8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8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8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8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8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8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8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8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8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8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8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8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8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8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8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8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8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8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8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8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8A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B15"/>
  </w:style>
  <w:style w:type="paragraph" w:styleId="Footer">
    <w:name w:val="footer"/>
    <w:basedOn w:val="Normal"/>
    <w:link w:val="FooterChar"/>
    <w:uiPriority w:val="99"/>
    <w:unhideWhenUsed/>
    <w:rsid w:val="00F17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eyfroidt\OneDrive%20-%20Ghyllside%20Primary%20School\Documents\LMEYFROIDT%20DOCS\PSHE%20MTP%202025\Blank%20template%20with%20bad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EF4BB48F00C241A4B067B820781EBF" ma:contentTypeVersion="17" ma:contentTypeDescription="Create a new document." ma:contentTypeScope="" ma:versionID="6668268b1a107fe266fdf564dbf935cf">
  <xsd:schema xmlns:xsd="http://www.w3.org/2001/XMLSchema" xmlns:xs="http://www.w3.org/2001/XMLSchema" xmlns:p="http://schemas.microsoft.com/office/2006/metadata/properties" xmlns:ns3="740e9d08-2c83-42ac-99ce-cd4b92d4528d" xmlns:ns4="24f85eee-79b9-4bb9-b7e2-bc2fd5cbd27d" targetNamespace="http://schemas.microsoft.com/office/2006/metadata/properties" ma:root="true" ma:fieldsID="39adcb66100e2f67950836bd03dea9cb" ns3:_="" ns4:_="">
    <xsd:import namespace="740e9d08-2c83-42ac-99ce-cd4b92d4528d"/>
    <xsd:import namespace="24f85eee-79b9-4bb9-b7e2-bc2fd5cbd2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e9d08-2c83-42ac-99ce-cd4b92d45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85eee-79b9-4bb9-b7e2-bc2fd5cbd27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40CEFC-4AD5-4987-8A51-F5BE17A1ED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0e9d08-2c83-42ac-99ce-cd4b92d4528d"/>
    <ds:schemaRef ds:uri="24f85eee-79b9-4bb9-b7e2-bc2fd5cbd2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7D3FDF-17C5-4C8B-8083-F2D510720719}">
  <ds:schemaRefs>
    <ds:schemaRef ds:uri="http://www.w3.org/XML/1998/namespace"/>
    <ds:schemaRef ds:uri="740e9d08-2c83-42ac-99ce-cd4b92d4528d"/>
    <ds:schemaRef ds:uri="24f85eee-79b9-4bb9-b7e2-bc2fd5cbd27d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AAE711E-5B5A-4C5A-9657-144176910B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template with badge</Template>
  <TotalTime>19</TotalTime>
  <Pages>2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Meyfroidt</dc:creator>
  <cp:keywords/>
  <dc:description/>
  <cp:lastModifiedBy>Liz Meyfroidt</cp:lastModifiedBy>
  <cp:revision>12</cp:revision>
  <cp:lastPrinted>2025-04-14T09:05:00Z</cp:lastPrinted>
  <dcterms:created xsi:type="dcterms:W3CDTF">2025-03-28T14:03:00Z</dcterms:created>
  <dcterms:modified xsi:type="dcterms:W3CDTF">2025-04-17T11:28:00Z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0x01010005EF4BB48F00C241A4B067B820781EBF</vt:lpwstr>
  </property>
</Properties>
</file>